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7A1689" w:rsidRPr="008071DB" w:rsidTr="008071DB">
        <w:trPr>
          <w:trHeight w:val="1701"/>
        </w:trPr>
        <w:tc>
          <w:tcPr>
            <w:tcW w:w="9628" w:type="dxa"/>
          </w:tcPr>
          <w:p w:rsidR="007A1689" w:rsidRPr="008071DB" w:rsidRDefault="007A1689" w:rsidP="008071DB">
            <w:pPr>
              <w:pStyle w:val="Title"/>
              <w:rPr>
                <w:b/>
                <w:bCs/>
                <w:lang/>
              </w:rPr>
            </w:pPr>
            <w:r w:rsidRPr="008071DB">
              <w:rPr>
                <w:b/>
                <w:bCs/>
              </w:rPr>
              <w:t>ШЕПТИЦЬКА</w:t>
            </w:r>
            <w:r w:rsidRPr="008071DB">
              <w:rPr>
                <w:b/>
                <w:bCs/>
                <w:lang/>
              </w:rPr>
              <w:t xml:space="preserve"> МІСЬКА РАДА</w:t>
            </w:r>
          </w:p>
          <w:p w:rsidR="007A1689" w:rsidRPr="008071DB" w:rsidRDefault="007A1689" w:rsidP="008071DB">
            <w:pPr>
              <w:pStyle w:val="Title"/>
              <w:rPr>
                <w:b/>
                <w:bCs/>
              </w:rPr>
            </w:pPr>
          </w:p>
          <w:p w:rsidR="007A1689" w:rsidRPr="008071DB" w:rsidRDefault="007A1689" w:rsidP="008071D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8071DB">
              <w:rPr>
                <w:b/>
                <w:bCs/>
              </w:rPr>
              <w:t>сорок восьма сесія восьмого скликання</w:t>
            </w:r>
          </w:p>
          <w:p w:rsidR="007A1689" w:rsidRPr="008071DB" w:rsidRDefault="007A1689" w:rsidP="008071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071D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7A1689" w:rsidRPr="008071DB" w:rsidRDefault="007A1689" w:rsidP="00807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7A1689" w:rsidRPr="008071DB" w:rsidTr="008071D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A1689" w:rsidRPr="008071DB" w:rsidRDefault="007A1689" w:rsidP="008071D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071D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7A1689" w:rsidRPr="008071DB" w:rsidRDefault="007A1689" w:rsidP="008071D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071D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A1689" w:rsidRPr="008071DB" w:rsidRDefault="007A1689" w:rsidP="008071D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071D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1E15D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3369</w:t>
                  </w:r>
                  <w:bookmarkStart w:id="0" w:name="_GoBack"/>
                  <w:bookmarkEnd w:id="0"/>
                </w:p>
              </w:tc>
            </w:tr>
          </w:tbl>
          <w:p w:rsidR="007A1689" w:rsidRPr="008071DB" w:rsidRDefault="007A1689" w:rsidP="008071DB">
            <w:pPr>
              <w:spacing w:after="0" w:line="240" w:lineRule="auto"/>
              <w:jc w:val="center"/>
            </w:pPr>
          </w:p>
        </w:tc>
      </w:tr>
    </w:tbl>
    <w:p w:rsidR="007A1689" w:rsidRDefault="007A1689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7A1689" w:rsidRPr="002D332A" w:rsidRDefault="007A1689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A1689" w:rsidRDefault="007A1689" w:rsidP="0052039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520397">
        <w:rPr>
          <w:rFonts w:ascii="Times New Roman" w:hAnsi="Times New Roman"/>
          <w:b/>
          <w:sz w:val="26"/>
          <w:szCs w:val="26"/>
          <w:lang w:eastAsia="ru-RU"/>
        </w:rPr>
        <w:t>Мельник</w:t>
      </w:r>
    </w:p>
    <w:p w:rsidR="007A1689" w:rsidRPr="002D332A" w:rsidRDefault="007A1689" w:rsidP="0052039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Ганни Андріївни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7A1689" w:rsidRPr="002D332A" w:rsidRDefault="007A1689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A1689" w:rsidRPr="002D332A" w:rsidRDefault="007A168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комiтетi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Мельник Ганни Андріївни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проєкту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 з </w:t>
      </w:r>
      <w:r w:rsidRPr="002E5F59">
        <w:rPr>
          <w:rFonts w:ascii="Times New Roman" w:hAnsi="Times New Roman"/>
          <w:sz w:val="26"/>
          <w:szCs w:val="26"/>
          <w:lang w:eastAsia="ru-RU"/>
        </w:rPr>
        <w:t>рішення виконавчого комітету Червоноградського міської Ради народних депута</w:t>
      </w:r>
      <w:r>
        <w:rPr>
          <w:rFonts w:ascii="Times New Roman" w:hAnsi="Times New Roman"/>
          <w:sz w:val="26"/>
          <w:szCs w:val="26"/>
          <w:lang w:eastAsia="ru-RU"/>
        </w:rPr>
        <w:t>тів Львівської області від 18.08.1988 № 302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проєкт землеустрою стосовно земельної ділянки з кадастровим номером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4611800000:0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01:0738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володільцем якого є заявниця</w:t>
      </w:r>
      <w:r w:rsidRPr="00EC36BB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на підставі рішення виконавчого комітету Червоноградського міської Ради народних депутатів Львівської області від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18.08.1988 № 302</w:t>
      </w:r>
      <w:r w:rsidRPr="00EC36BB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рішення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Шептицької</w:t>
      </w:r>
      <w:r w:rsidRPr="00EC36B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міської ради від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21.11.2024 № 3099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7A1689" w:rsidRPr="002D332A" w:rsidRDefault="007A168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7A1689" w:rsidRPr="002D332A" w:rsidRDefault="007A168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7A1689" w:rsidRPr="002D332A" w:rsidRDefault="007A168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7A1689" w:rsidRPr="002D332A" w:rsidRDefault="007A168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Мельник Ганні Андріївні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проєкт землеустрою щодо 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0,0024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 місті Шептицький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Хмельницького, 83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гаражний кооператив № 5,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г</w:t>
      </w:r>
      <w:r>
        <w:rPr>
          <w:rFonts w:ascii="Times New Roman" w:hAnsi="Times New Roman"/>
          <w:sz w:val="26"/>
          <w:szCs w:val="26"/>
          <w:lang w:eastAsia="ru-RU"/>
        </w:rPr>
        <w:t>араж № 1322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7A1689" w:rsidRPr="002D332A" w:rsidRDefault="007A1689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4611800000:01:001:0738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7A1689" w:rsidRPr="002D332A" w:rsidRDefault="007A168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Мельник Ганні Андріївні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024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0,0024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м. Шептицький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Хмельницького, 83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гаражний кооператив № 5,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г</w:t>
      </w:r>
      <w:r>
        <w:rPr>
          <w:rFonts w:ascii="Times New Roman" w:hAnsi="Times New Roman"/>
          <w:sz w:val="26"/>
          <w:szCs w:val="26"/>
          <w:lang w:eastAsia="ru-RU"/>
        </w:rPr>
        <w:t>араж № 1322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7A1689" w:rsidRPr="002D332A" w:rsidRDefault="007A1689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емельної дiлянки – 4611800000:01:001:0738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7A1689" w:rsidRPr="002D332A" w:rsidRDefault="007A1689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Мельник Ганні Андріївні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7A1689" w:rsidRPr="002D332A" w:rsidRDefault="007A168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 оприлюднення на офіційному вебсайті міської ради.</w:t>
      </w:r>
    </w:p>
    <w:p w:rsidR="007A1689" w:rsidRPr="002D332A" w:rsidRDefault="007A168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7A1689" w:rsidRPr="002D332A" w:rsidRDefault="007A168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7A1689" w:rsidRPr="002D332A" w:rsidRDefault="007A168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A1689" w:rsidRPr="002D332A" w:rsidRDefault="007A168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A1689" w:rsidRPr="002D332A" w:rsidRDefault="007A168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A1689" w:rsidRPr="002D332A" w:rsidRDefault="007A1689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>(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>підпис)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7A1689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67335"/>
    <w:rsid w:val="00092067"/>
    <w:rsid w:val="000B7398"/>
    <w:rsid w:val="000C0013"/>
    <w:rsid w:val="000C5EB0"/>
    <w:rsid w:val="000D41D1"/>
    <w:rsid w:val="000E068C"/>
    <w:rsid w:val="000E0F44"/>
    <w:rsid w:val="000E3EC7"/>
    <w:rsid w:val="000F5FC9"/>
    <w:rsid w:val="000F7FBA"/>
    <w:rsid w:val="001060C9"/>
    <w:rsid w:val="00144715"/>
    <w:rsid w:val="001A6EE8"/>
    <w:rsid w:val="001D3544"/>
    <w:rsid w:val="001E15DF"/>
    <w:rsid w:val="001E612D"/>
    <w:rsid w:val="0021382C"/>
    <w:rsid w:val="00213F27"/>
    <w:rsid w:val="0028758E"/>
    <w:rsid w:val="002D332A"/>
    <w:rsid w:val="002E5F59"/>
    <w:rsid w:val="00315367"/>
    <w:rsid w:val="003519DC"/>
    <w:rsid w:val="003537F5"/>
    <w:rsid w:val="00360728"/>
    <w:rsid w:val="0041549B"/>
    <w:rsid w:val="00447ADE"/>
    <w:rsid w:val="00447CA0"/>
    <w:rsid w:val="0045023B"/>
    <w:rsid w:val="0049271A"/>
    <w:rsid w:val="0049721C"/>
    <w:rsid w:val="004D7CAC"/>
    <w:rsid w:val="004E3B7F"/>
    <w:rsid w:val="004F1C7C"/>
    <w:rsid w:val="0050033B"/>
    <w:rsid w:val="00505ECA"/>
    <w:rsid w:val="00520397"/>
    <w:rsid w:val="00526D96"/>
    <w:rsid w:val="005901A1"/>
    <w:rsid w:val="00592A64"/>
    <w:rsid w:val="005F2F02"/>
    <w:rsid w:val="00602A87"/>
    <w:rsid w:val="00603243"/>
    <w:rsid w:val="00624134"/>
    <w:rsid w:val="006271C7"/>
    <w:rsid w:val="00642FE2"/>
    <w:rsid w:val="006435E9"/>
    <w:rsid w:val="006B3F15"/>
    <w:rsid w:val="006F7253"/>
    <w:rsid w:val="007A1689"/>
    <w:rsid w:val="007A33DD"/>
    <w:rsid w:val="007B518B"/>
    <w:rsid w:val="007F3E81"/>
    <w:rsid w:val="007F6C7B"/>
    <w:rsid w:val="008071DB"/>
    <w:rsid w:val="00867D26"/>
    <w:rsid w:val="008728A3"/>
    <w:rsid w:val="00877261"/>
    <w:rsid w:val="0090640E"/>
    <w:rsid w:val="00925C09"/>
    <w:rsid w:val="0094247C"/>
    <w:rsid w:val="00947EED"/>
    <w:rsid w:val="009B4E4B"/>
    <w:rsid w:val="00A50E6A"/>
    <w:rsid w:val="00A86F97"/>
    <w:rsid w:val="00AC4146"/>
    <w:rsid w:val="00AC4769"/>
    <w:rsid w:val="00B04B65"/>
    <w:rsid w:val="00B137F1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606A6"/>
    <w:rsid w:val="00C71483"/>
    <w:rsid w:val="00C72DDB"/>
    <w:rsid w:val="00CA71F4"/>
    <w:rsid w:val="00CE3ECC"/>
    <w:rsid w:val="00D00011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24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4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2</Pages>
  <Words>2152</Words>
  <Characters>1228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33</cp:revision>
  <cp:lastPrinted>2025-02-05T12:22:00Z</cp:lastPrinted>
  <dcterms:created xsi:type="dcterms:W3CDTF">2024-11-19T14:46:00Z</dcterms:created>
  <dcterms:modified xsi:type="dcterms:W3CDTF">2025-02-24T06:54:00Z</dcterms:modified>
</cp:coreProperties>
</file>