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C81CB3" w:rsidRPr="00C52955" w:rsidTr="00C52955">
        <w:trPr>
          <w:trHeight w:val="1701"/>
        </w:trPr>
        <w:tc>
          <w:tcPr>
            <w:tcW w:w="9628" w:type="dxa"/>
          </w:tcPr>
          <w:p w:rsidR="00C81CB3" w:rsidRPr="00C52955" w:rsidRDefault="00C81CB3" w:rsidP="00C52955">
            <w:pPr>
              <w:pStyle w:val="Title"/>
              <w:rPr>
                <w:b/>
                <w:bCs/>
                <w:lang/>
              </w:rPr>
            </w:pPr>
            <w:r w:rsidRPr="00C52955">
              <w:rPr>
                <w:b/>
                <w:bCs/>
              </w:rPr>
              <w:t>ШЕПТИЦЬКА</w:t>
            </w:r>
            <w:r w:rsidRPr="00C52955">
              <w:rPr>
                <w:b/>
                <w:bCs/>
                <w:lang/>
              </w:rPr>
              <w:t xml:space="preserve"> МІСЬКА РАДА</w:t>
            </w:r>
          </w:p>
          <w:p w:rsidR="00C81CB3" w:rsidRPr="00C52955" w:rsidRDefault="00C81CB3" w:rsidP="00C52955">
            <w:pPr>
              <w:pStyle w:val="Title"/>
              <w:rPr>
                <w:b/>
                <w:bCs/>
              </w:rPr>
            </w:pPr>
          </w:p>
          <w:p w:rsidR="00C81CB3" w:rsidRPr="00C52955" w:rsidRDefault="00C81CB3" w:rsidP="00C52955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C52955">
              <w:rPr>
                <w:b/>
                <w:bCs/>
              </w:rPr>
              <w:t>сорок восьма сесія восьмого скликання</w:t>
            </w:r>
          </w:p>
          <w:p w:rsidR="00C81CB3" w:rsidRPr="00C52955" w:rsidRDefault="00C81CB3" w:rsidP="00C529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5295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C81CB3" w:rsidRPr="00C52955" w:rsidRDefault="00C81CB3" w:rsidP="00C5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C81CB3" w:rsidRPr="00C52955" w:rsidTr="00C5295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1CB3" w:rsidRPr="00C52955" w:rsidRDefault="00C81CB3" w:rsidP="00C5295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295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C81CB3" w:rsidRPr="00C52955" w:rsidRDefault="00C81CB3" w:rsidP="00C5295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295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1CB3" w:rsidRPr="00C52955" w:rsidRDefault="00C81CB3" w:rsidP="00C5295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295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8A3BA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3366</w:t>
                  </w:r>
                </w:p>
              </w:tc>
            </w:tr>
          </w:tbl>
          <w:p w:rsidR="00C81CB3" w:rsidRPr="00C52955" w:rsidRDefault="00C81CB3" w:rsidP="00C52955">
            <w:pPr>
              <w:spacing w:after="0" w:line="240" w:lineRule="auto"/>
              <w:jc w:val="center"/>
            </w:pPr>
          </w:p>
        </w:tc>
      </w:tr>
    </w:tbl>
    <w:p w:rsidR="00C81CB3" w:rsidRDefault="00C81CB3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81CB3" w:rsidRPr="002D332A" w:rsidRDefault="00C81CB3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81CB3" w:rsidRDefault="00C81CB3" w:rsidP="00D97E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Теленька</w:t>
      </w:r>
    </w:p>
    <w:p w:rsidR="00C81CB3" w:rsidRPr="002D332A" w:rsidRDefault="00C81CB3" w:rsidP="00D97E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Андрія Васильовича</w:t>
      </w:r>
    </w:p>
    <w:p w:rsidR="00C81CB3" w:rsidRPr="002D332A" w:rsidRDefault="00C81CB3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81CB3" w:rsidRPr="002D332A" w:rsidRDefault="00C81CB3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комiтетi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 Теленько Лариси Володимирівни – довіреної особи громадянина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Теленька Андрія Васильовича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проєкту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</w:t>
      </w:r>
      <w:r>
        <w:rPr>
          <w:rFonts w:ascii="Times New Roman" w:hAnsi="Times New Roman"/>
          <w:sz w:val="26"/>
          <w:szCs w:val="26"/>
          <w:lang w:eastAsia="ru-RU"/>
        </w:rPr>
        <w:t>довіреності, паспортів, ідентифікаційних номерів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реєстру речових прав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проєкт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4611870400:03:001:0127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цем якого є заявник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30 га"/>
        </w:smartTagPr>
        <w:r w:rsidRPr="002D332A">
          <w:rPr>
            <w:rFonts w:ascii="Times New Roman" w:hAnsi="Times New Roman"/>
            <w:sz w:val="26"/>
            <w:szCs w:val="26"/>
            <w:lang w:eastAsia="ru-RU"/>
          </w:rPr>
          <w:t>0,00</w:t>
        </w:r>
        <w:r>
          <w:rPr>
            <w:rFonts w:ascii="Times New Roman" w:hAnsi="Times New Roman"/>
            <w:sz w:val="26"/>
            <w:szCs w:val="26"/>
            <w:lang w:eastAsia="ru-RU"/>
          </w:rPr>
          <w:t>30</w:t>
        </w:r>
        <w:r w:rsidRPr="002D332A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в м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Грушевського 36а,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16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4611870400:03:001:0127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витягу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 від 07.06.2024, № 382034419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C81CB3" w:rsidRPr="002D332A" w:rsidRDefault="00C81CB3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81CB3" w:rsidRPr="002D332A" w:rsidRDefault="00C81CB3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81CB3" w:rsidRPr="002D332A" w:rsidRDefault="00C81CB3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81CB3" w:rsidRPr="002D332A" w:rsidRDefault="00C81CB3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Теленьку Андрію Васильовичу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проєкт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3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0,0030 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Грушевського 36а,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16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C81CB3" w:rsidRPr="002D332A" w:rsidRDefault="00C81CB3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4611870400:03:001:0127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C81CB3" w:rsidRPr="002D332A" w:rsidRDefault="00C81CB3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Теленьку Андрію Васильовичу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3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0,0030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          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Грушевського 36 а,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16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C81CB3" w:rsidRPr="002D332A" w:rsidRDefault="00C81CB3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4611870400:03:001:0127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C81CB3" w:rsidRPr="002D332A" w:rsidRDefault="00C81CB3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Теленьку Андрію Васильовичу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C81CB3" w:rsidRPr="002D332A" w:rsidRDefault="00C81CB3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вебсайті міської ради.</w:t>
      </w:r>
    </w:p>
    <w:p w:rsidR="00C81CB3" w:rsidRPr="002D332A" w:rsidRDefault="00C81CB3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C81CB3" w:rsidRPr="002D332A" w:rsidRDefault="00C81CB3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C81CB3" w:rsidRPr="002D332A" w:rsidRDefault="00C81CB3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1CB3" w:rsidRPr="002D332A" w:rsidRDefault="00C81CB3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1CB3" w:rsidRPr="002D332A" w:rsidRDefault="00C81CB3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1CB3" w:rsidRPr="002D332A" w:rsidRDefault="00C81CB3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81CB3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D0E51"/>
    <w:rsid w:val="001E612D"/>
    <w:rsid w:val="0020251D"/>
    <w:rsid w:val="0021382C"/>
    <w:rsid w:val="0025376E"/>
    <w:rsid w:val="0028758E"/>
    <w:rsid w:val="002A183C"/>
    <w:rsid w:val="002D332A"/>
    <w:rsid w:val="00315367"/>
    <w:rsid w:val="00337D47"/>
    <w:rsid w:val="003519DC"/>
    <w:rsid w:val="003537F5"/>
    <w:rsid w:val="00360728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27475"/>
    <w:rsid w:val="00764348"/>
    <w:rsid w:val="00767C27"/>
    <w:rsid w:val="007A33DD"/>
    <w:rsid w:val="007B518B"/>
    <w:rsid w:val="007D3BEE"/>
    <w:rsid w:val="007F3E81"/>
    <w:rsid w:val="007F6C7B"/>
    <w:rsid w:val="00867D26"/>
    <w:rsid w:val="00877261"/>
    <w:rsid w:val="0088491A"/>
    <w:rsid w:val="008A3BA8"/>
    <w:rsid w:val="0090640E"/>
    <w:rsid w:val="0091513C"/>
    <w:rsid w:val="00925C09"/>
    <w:rsid w:val="0094247C"/>
    <w:rsid w:val="00947EED"/>
    <w:rsid w:val="009B4E4B"/>
    <w:rsid w:val="009B676B"/>
    <w:rsid w:val="009E2289"/>
    <w:rsid w:val="00A50E6A"/>
    <w:rsid w:val="00A519E1"/>
    <w:rsid w:val="00A86F97"/>
    <w:rsid w:val="00AB0DAD"/>
    <w:rsid w:val="00AC4146"/>
    <w:rsid w:val="00AC4769"/>
    <w:rsid w:val="00AE1C42"/>
    <w:rsid w:val="00B04B65"/>
    <w:rsid w:val="00B14242"/>
    <w:rsid w:val="00B42FCD"/>
    <w:rsid w:val="00B447AD"/>
    <w:rsid w:val="00B55CFE"/>
    <w:rsid w:val="00B61A66"/>
    <w:rsid w:val="00B80144"/>
    <w:rsid w:val="00B81F06"/>
    <w:rsid w:val="00B841C1"/>
    <w:rsid w:val="00BB69CD"/>
    <w:rsid w:val="00BC2108"/>
    <w:rsid w:val="00BE4045"/>
    <w:rsid w:val="00BF5FD3"/>
    <w:rsid w:val="00BF6E8E"/>
    <w:rsid w:val="00C1759E"/>
    <w:rsid w:val="00C52955"/>
    <w:rsid w:val="00C606A6"/>
    <w:rsid w:val="00C71483"/>
    <w:rsid w:val="00C72DDB"/>
    <w:rsid w:val="00C81CB3"/>
    <w:rsid w:val="00CA1181"/>
    <w:rsid w:val="00CE3ECC"/>
    <w:rsid w:val="00CF41CB"/>
    <w:rsid w:val="00D35676"/>
    <w:rsid w:val="00D4048F"/>
    <w:rsid w:val="00D63362"/>
    <w:rsid w:val="00D91AF9"/>
    <w:rsid w:val="00D97EE0"/>
    <w:rsid w:val="00E26AE7"/>
    <w:rsid w:val="00E74A7A"/>
    <w:rsid w:val="00E87D79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47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0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2</Pages>
  <Words>2247</Words>
  <Characters>1282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49</cp:revision>
  <cp:lastPrinted>2025-02-05T11:43:00Z</cp:lastPrinted>
  <dcterms:created xsi:type="dcterms:W3CDTF">2024-11-19T14:46:00Z</dcterms:created>
  <dcterms:modified xsi:type="dcterms:W3CDTF">2025-02-24T06:58:00Z</dcterms:modified>
</cp:coreProperties>
</file>