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4F36E8" w:rsidRPr="00A773C6" w:rsidTr="00A773C6">
        <w:trPr>
          <w:trHeight w:val="1701"/>
        </w:trPr>
        <w:tc>
          <w:tcPr>
            <w:tcW w:w="9628" w:type="dxa"/>
          </w:tcPr>
          <w:p w:rsidR="004F36E8" w:rsidRPr="001053DF" w:rsidRDefault="004F36E8" w:rsidP="00A773C6">
            <w:pPr>
              <w:pStyle w:val="Title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4F36E8" w:rsidRPr="001053DF" w:rsidRDefault="004F36E8" w:rsidP="00A773C6">
            <w:pPr>
              <w:pStyle w:val="Title"/>
              <w:rPr>
                <w:b/>
                <w:bCs/>
              </w:rPr>
            </w:pPr>
          </w:p>
          <w:p w:rsidR="004F36E8" w:rsidRPr="001053DF" w:rsidRDefault="004F36E8" w:rsidP="00A773C6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сьома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4F36E8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F36E8" w:rsidRPr="00A773C6" w:rsidRDefault="004F36E8" w:rsidP="00C225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4F36E8" w:rsidRPr="00A773C6" w:rsidRDefault="004F36E8" w:rsidP="00C225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F36E8" w:rsidRPr="00A773C6" w:rsidRDefault="004F36E8" w:rsidP="00C225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:rsidR="004F36E8" w:rsidRPr="004D7CAC" w:rsidRDefault="004F36E8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F36E8" w:rsidRPr="004D7CAC" w:rsidRDefault="004F36E8" w:rsidP="003519DC">
      <w:pPr>
        <w:spacing w:after="0" w:line="240" w:lineRule="auto"/>
        <w:jc w:val="center"/>
      </w:pPr>
    </w:p>
    <w:p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4F36E8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 затвердження</w:t>
            </w:r>
          </w:p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 про надання</w:t>
            </w:r>
          </w:p>
          <w:p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одноразової грошової допомоги</w:t>
            </w:r>
          </w:p>
          <w:p w:rsidR="004F36E8" w:rsidRPr="00FC5FB4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</w:p>
        </w:tc>
      </w:tr>
      <w:tr w:rsidR="004F36E8" w:rsidRPr="00A773C6" w:rsidTr="00A773C6">
        <w:trPr>
          <w:trHeight w:val="317"/>
        </w:trPr>
        <w:tc>
          <w:tcPr>
            <w:tcW w:w="4139" w:type="dxa"/>
            <w:vMerge/>
          </w:tcPr>
          <w:p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F36E8" w:rsidRDefault="004F36E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F36E8" w:rsidRPr="00AD66E0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F36E8" w:rsidRDefault="004F36E8" w:rsidP="005E5C29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 (ООС), Захисників та Захисниць України,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 та спорту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Затвердити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Положення про надання одноразової грошової допомоги в новій редакції, що додається.</w:t>
      </w: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Вважати таким, що втратило чинність, рішення Червоноградської міської ради від 25.01.2024 № 2342 «Про затвердження Положення про надання одноразової грошової допомоги».</w:t>
      </w:r>
    </w:p>
    <w:p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(Курівчак Н.М.) та заступника міського  голови з питань діяльності   виконавчих органів ради Коваля В.С.  </w:t>
      </w:r>
    </w:p>
    <w:p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p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/>
      </w:tblPr>
      <w:tblGrid>
        <w:gridCol w:w="2268"/>
        <w:gridCol w:w="4820"/>
        <w:gridCol w:w="2546"/>
      </w:tblGrid>
      <w:tr w:rsidR="004F36E8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F36E8" w:rsidRPr="00AD66E0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F36E8" w:rsidRPr="005901A1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4F36E8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A6C66"/>
    <w:rsid w:val="001A6EE8"/>
    <w:rsid w:val="001D6E72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519DC"/>
    <w:rsid w:val="003537F5"/>
    <w:rsid w:val="00360728"/>
    <w:rsid w:val="00377A9A"/>
    <w:rsid w:val="003C261A"/>
    <w:rsid w:val="00410DA2"/>
    <w:rsid w:val="0041549B"/>
    <w:rsid w:val="0043265D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13B5F"/>
    <w:rsid w:val="00722381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50EBF"/>
    <w:rsid w:val="00877261"/>
    <w:rsid w:val="008900D2"/>
    <w:rsid w:val="008A3720"/>
    <w:rsid w:val="008A770C"/>
    <w:rsid w:val="00925C09"/>
    <w:rsid w:val="009347F2"/>
    <w:rsid w:val="0094247C"/>
    <w:rsid w:val="00955C0F"/>
    <w:rsid w:val="00960657"/>
    <w:rsid w:val="00976448"/>
    <w:rsid w:val="009D434B"/>
    <w:rsid w:val="00A341A0"/>
    <w:rsid w:val="00A773C6"/>
    <w:rsid w:val="00A86F97"/>
    <w:rsid w:val="00A97E13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C2FC7"/>
    <w:rsid w:val="00CE3ECC"/>
    <w:rsid w:val="00D03591"/>
    <w:rsid w:val="00D3138D"/>
    <w:rsid w:val="00D33AB8"/>
    <w:rsid w:val="00D35676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BodyText">
    <w:name w:val="Body Text"/>
    <w:basedOn w:val="Normal"/>
    <w:link w:val="BodyTextChar1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5F98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844</Words>
  <Characters>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Упсзн-1305</cp:lastModifiedBy>
  <cp:revision>5</cp:revision>
  <cp:lastPrinted>2025-01-07T08:34:00Z</cp:lastPrinted>
  <dcterms:created xsi:type="dcterms:W3CDTF">2025-01-07T08:34:00Z</dcterms:created>
  <dcterms:modified xsi:type="dcterms:W3CDTF">2025-01-07T11:55:00Z</dcterms:modified>
</cp:coreProperties>
</file>